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80" w:rsidRPr="004753D8" w:rsidRDefault="00793980" w:rsidP="00450BCB">
      <w:pPr>
        <w:jc w:val="center"/>
        <w:rPr>
          <w:sz w:val="16"/>
          <w:szCs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26" type="#_x0000_t75" style="position:absolute;left:0;text-align:left;margin-left:-6.75pt;margin-top:-11.2pt;width:78.3pt;height:76.55pt;z-index:-251658240;visibility:visible">
            <v:imagedata r:id="rId5" o:title=""/>
          </v:shape>
        </w:pict>
      </w:r>
      <w:r>
        <w:rPr>
          <w:noProof/>
        </w:rPr>
        <w:pict>
          <v:shape id="_x0000_s1027" type="#_x0000_t75" style="position:absolute;left:0;text-align:left;margin-left:468pt;margin-top:-14.6pt;width:83.55pt;height:82.2pt;z-index:-251657216">
            <v:imagedata r:id="rId6" o:title=""/>
          </v:shape>
        </w:pict>
      </w:r>
      <w:r w:rsidRPr="004753D8">
        <w:rPr>
          <w:caps/>
          <w:sz w:val="16"/>
          <w:szCs w:val="16"/>
        </w:rPr>
        <w:t xml:space="preserve"> МИНИСТЕРСТВО ОБРАЗОВАНИЯ И НАУКИ</w:t>
      </w:r>
      <w:r w:rsidRPr="004753D8">
        <w:rPr>
          <w:sz w:val="16"/>
          <w:szCs w:val="16"/>
        </w:rPr>
        <w:t xml:space="preserve"> УКРАИНЫ</w:t>
      </w:r>
    </w:p>
    <w:p w:rsidR="00793980" w:rsidRPr="004753D8" w:rsidRDefault="00793980" w:rsidP="00450BCB">
      <w:pPr>
        <w:pStyle w:val="Subtitle"/>
        <w:widowControl w:val="0"/>
        <w:spacing w:line="276" w:lineRule="auto"/>
        <w:rPr>
          <w:i w:val="0"/>
          <w:iCs w:val="0"/>
          <w:caps/>
          <w:sz w:val="16"/>
          <w:szCs w:val="16"/>
          <w:lang w:val="ru-RU"/>
        </w:rPr>
      </w:pPr>
      <w:r w:rsidRPr="004753D8">
        <w:rPr>
          <w:i w:val="0"/>
          <w:iCs w:val="0"/>
          <w:caps/>
          <w:sz w:val="16"/>
          <w:szCs w:val="16"/>
          <w:lang w:val="ru-RU"/>
        </w:rPr>
        <w:t>КРЕМЕНЧУГСКИ</w:t>
      </w:r>
      <w:r>
        <w:rPr>
          <w:i w:val="0"/>
          <w:iCs w:val="0"/>
          <w:caps/>
          <w:sz w:val="16"/>
          <w:szCs w:val="16"/>
          <w:lang w:val="ru-RU"/>
        </w:rPr>
        <w:t>Й</w:t>
      </w:r>
      <w:r w:rsidRPr="004753D8">
        <w:rPr>
          <w:i w:val="0"/>
          <w:iCs w:val="0"/>
          <w:caps/>
          <w:sz w:val="16"/>
          <w:szCs w:val="16"/>
          <w:lang w:val="ru-RU"/>
        </w:rPr>
        <w:t xml:space="preserve"> НАЦИОНАЛЬНЫЙ УНИВЕРСИТЕТ ИМЕНИ МИХАИЛА ОСТРОГРАДСКОГО</w:t>
      </w:r>
    </w:p>
    <w:p w:rsidR="00793980" w:rsidRPr="004753D8" w:rsidRDefault="00793980" w:rsidP="00450BCB">
      <w:pPr>
        <w:jc w:val="center"/>
        <w:rPr>
          <w:sz w:val="20"/>
          <w:szCs w:val="20"/>
        </w:rPr>
      </w:pPr>
      <w:r w:rsidRPr="004753D8">
        <w:rPr>
          <w:sz w:val="20"/>
          <w:szCs w:val="20"/>
        </w:rPr>
        <w:t>КАФЕДРА ФИ</w:t>
      </w:r>
      <w:r>
        <w:rPr>
          <w:sz w:val="20"/>
          <w:szCs w:val="20"/>
        </w:rPr>
        <w:t>Н</w:t>
      </w:r>
      <w:r w:rsidRPr="004753D8">
        <w:rPr>
          <w:sz w:val="20"/>
          <w:szCs w:val="20"/>
        </w:rPr>
        <w:t>АНСОВ И КРЕДИТА</w:t>
      </w:r>
    </w:p>
    <w:p w:rsidR="00793980" w:rsidRPr="004753D8" w:rsidRDefault="00793980" w:rsidP="00450BCB">
      <w:pPr>
        <w:jc w:val="center"/>
        <w:rPr>
          <w:sz w:val="20"/>
          <w:szCs w:val="20"/>
        </w:rPr>
      </w:pPr>
    </w:p>
    <w:p w:rsidR="00793980" w:rsidRPr="004753D8" w:rsidRDefault="00793980" w:rsidP="00450BCB">
      <w:pPr>
        <w:jc w:val="center"/>
        <w:rPr>
          <w:sz w:val="28"/>
          <w:szCs w:val="28"/>
        </w:rPr>
      </w:pPr>
      <w:r w:rsidRPr="004753D8">
        <w:rPr>
          <w:sz w:val="28"/>
          <w:szCs w:val="28"/>
        </w:rPr>
        <w:t>ИНФОРМАЦИОННОЕ ПИСЬМО</w:t>
      </w:r>
    </w:p>
    <w:p w:rsidR="00793980" w:rsidRPr="004753D8" w:rsidRDefault="00793980" w:rsidP="00450BCB">
      <w:pPr>
        <w:jc w:val="center"/>
        <w:rPr>
          <w:sz w:val="20"/>
          <w:szCs w:val="20"/>
        </w:rPr>
      </w:pPr>
    </w:p>
    <w:p w:rsidR="00793980" w:rsidRPr="004753D8" w:rsidRDefault="00793980" w:rsidP="00450BCB">
      <w:pPr>
        <w:jc w:val="center"/>
        <w:rPr>
          <w:sz w:val="20"/>
          <w:szCs w:val="20"/>
        </w:rPr>
      </w:pPr>
      <w:r w:rsidRPr="004753D8">
        <w:rPr>
          <w:sz w:val="20"/>
          <w:szCs w:val="20"/>
        </w:rPr>
        <w:t>Приглашаем профессорско-преподавательский состав высших учебных заведений, руководителей и работников органов государственной власти, представителей деловых кругов к участию в работе конференции!</w:t>
      </w:r>
    </w:p>
    <w:p w:rsidR="00793980" w:rsidRPr="004753D8" w:rsidRDefault="00793980" w:rsidP="00450BCB">
      <w:pPr>
        <w:jc w:val="center"/>
        <w:rPr>
          <w:sz w:val="20"/>
          <w:szCs w:val="20"/>
        </w:rPr>
      </w:pPr>
    </w:p>
    <w:p w:rsidR="00793980" w:rsidRPr="004753D8" w:rsidRDefault="00793980" w:rsidP="00450BCB">
      <w:pPr>
        <w:jc w:val="center"/>
        <w:rPr>
          <w:caps/>
          <w:sz w:val="22"/>
          <w:szCs w:val="22"/>
        </w:rPr>
      </w:pPr>
      <w:r>
        <w:rPr>
          <w:caps/>
          <w:sz w:val="22"/>
          <w:szCs w:val="22"/>
          <w:lang w:val="en-US"/>
        </w:rPr>
        <w:t>IV</w:t>
      </w:r>
      <w:r w:rsidRPr="00FB60C4">
        <w:rPr>
          <w:caps/>
          <w:sz w:val="22"/>
          <w:szCs w:val="22"/>
        </w:rPr>
        <w:t xml:space="preserve"> </w:t>
      </w:r>
      <w:r w:rsidRPr="004753D8">
        <w:rPr>
          <w:caps/>
          <w:sz w:val="22"/>
          <w:szCs w:val="22"/>
        </w:rPr>
        <w:t xml:space="preserve">МЕЖДУНАРОДНАЯ НАУЧНО-ПРАКТИЧЕСКАЯ КОНФЕРЕНЦИЯ </w:t>
      </w:r>
    </w:p>
    <w:p w:rsidR="00793980" w:rsidRPr="004753D8" w:rsidRDefault="00793980" w:rsidP="00450BCB">
      <w:pPr>
        <w:jc w:val="center"/>
        <w:rPr>
          <w:sz w:val="20"/>
          <w:szCs w:val="20"/>
        </w:rPr>
      </w:pPr>
    </w:p>
    <w:p w:rsidR="00793980" w:rsidRPr="004753D8" w:rsidRDefault="00793980" w:rsidP="00450BCB">
      <w:pPr>
        <w:jc w:val="center"/>
        <w:rPr>
          <w:caps/>
        </w:rPr>
      </w:pPr>
      <w:r w:rsidRPr="004753D8">
        <w:rPr>
          <w:caps/>
          <w:sz w:val="22"/>
          <w:szCs w:val="22"/>
        </w:rPr>
        <w:t>"АКТУАЛЬНЫЕ ПРОБЛЕМЫ И ПЕРСПЕКТИВЫ РАЗВИТИЯ ЭКОНОМИКИ В УСЛОВИЯХ ГЛОБАЛЬНОЙ нестабильности"</w:t>
      </w:r>
    </w:p>
    <w:p w:rsidR="00793980" w:rsidRPr="004753D8" w:rsidRDefault="00793980" w:rsidP="00450BCB">
      <w:pPr>
        <w:jc w:val="center"/>
        <w:rPr>
          <w:sz w:val="22"/>
          <w:szCs w:val="22"/>
        </w:rPr>
      </w:pPr>
    </w:p>
    <w:p w:rsidR="00793980" w:rsidRPr="004753D8" w:rsidRDefault="00793980" w:rsidP="00450BCB">
      <w:pPr>
        <w:jc w:val="center"/>
        <w:rPr>
          <w:sz w:val="20"/>
          <w:szCs w:val="20"/>
        </w:rPr>
      </w:pPr>
      <w:r w:rsidRPr="004753D8">
        <w:rPr>
          <w:sz w:val="20"/>
          <w:szCs w:val="20"/>
        </w:rPr>
        <w:t>1</w:t>
      </w:r>
      <w:r>
        <w:rPr>
          <w:sz w:val="20"/>
          <w:szCs w:val="20"/>
        </w:rPr>
        <w:t>-4</w:t>
      </w:r>
      <w:r w:rsidRPr="004753D8">
        <w:rPr>
          <w:sz w:val="20"/>
          <w:szCs w:val="20"/>
        </w:rPr>
        <w:t xml:space="preserve"> декабря 201</w:t>
      </w:r>
      <w:r>
        <w:rPr>
          <w:sz w:val="20"/>
          <w:szCs w:val="20"/>
        </w:rPr>
        <w:t>6</w:t>
      </w:r>
      <w:r w:rsidRPr="004753D8">
        <w:rPr>
          <w:sz w:val="20"/>
          <w:szCs w:val="20"/>
        </w:rPr>
        <w:t xml:space="preserve"> р.</w:t>
      </w:r>
    </w:p>
    <w:p w:rsidR="00793980" w:rsidRPr="004753D8" w:rsidRDefault="00793980" w:rsidP="00450BCB">
      <w:pPr>
        <w:jc w:val="center"/>
        <w:rPr>
          <w:sz w:val="20"/>
          <w:szCs w:val="20"/>
        </w:rPr>
      </w:pPr>
    </w:p>
    <w:p w:rsidR="00793980" w:rsidRPr="004753D8" w:rsidRDefault="00793980" w:rsidP="00450BCB">
      <w:pPr>
        <w:ind w:firstLine="708"/>
        <w:rPr>
          <w:b/>
          <w:bCs/>
        </w:rPr>
      </w:pPr>
      <w:r w:rsidRPr="004753D8">
        <w:rPr>
          <w:b/>
          <w:bCs/>
        </w:rPr>
        <w:t>Соорганизаторы конференции:</w:t>
      </w:r>
    </w:p>
    <w:p w:rsidR="00793980" w:rsidRPr="004753D8" w:rsidRDefault="00793980" w:rsidP="00592F21">
      <w:pPr>
        <w:jc w:val="both"/>
        <w:rPr>
          <w:i/>
          <w:iCs/>
          <w:sz w:val="20"/>
          <w:szCs w:val="20"/>
        </w:rPr>
      </w:pPr>
      <w:r w:rsidRPr="004753D8">
        <w:rPr>
          <w:i/>
          <w:iCs/>
          <w:sz w:val="20"/>
          <w:szCs w:val="20"/>
        </w:rPr>
        <w:t xml:space="preserve">Вроцлавский экономический университет (Польша) </w:t>
      </w:r>
    </w:p>
    <w:p w:rsidR="00793980" w:rsidRDefault="00793980" w:rsidP="00450BCB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Государственный университет Люблинская политехника </w:t>
      </w:r>
      <w:r w:rsidRPr="004753D8">
        <w:rPr>
          <w:i/>
          <w:iCs/>
          <w:sz w:val="20"/>
          <w:szCs w:val="20"/>
        </w:rPr>
        <w:t>(Польша)</w:t>
      </w:r>
    </w:p>
    <w:p w:rsidR="00793980" w:rsidRPr="004753D8" w:rsidRDefault="00793980" w:rsidP="00450BCB">
      <w:pPr>
        <w:jc w:val="both"/>
        <w:rPr>
          <w:i/>
          <w:iCs/>
          <w:sz w:val="20"/>
          <w:szCs w:val="20"/>
        </w:rPr>
      </w:pPr>
      <w:r w:rsidRPr="004753D8">
        <w:rPr>
          <w:i/>
          <w:iCs/>
          <w:sz w:val="20"/>
          <w:szCs w:val="20"/>
        </w:rPr>
        <w:t>Евразийский национальный университет имени Л.Н. Рыскулова (Казахстан)</w:t>
      </w:r>
    </w:p>
    <w:p w:rsidR="00793980" w:rsidRPr="004753D8" w:rsidRDefault="00793980" w:rsidP="00450BCB">
      <w:pPr>
        <w:jc w:val="both"/>
        <w:rPr>
          <w:i/>
          <w:iCs/>
          <w:sz w:val="20"/>
          <w:szCs w:val="20"/>
        </w:rPr>
      </w:pPr>
      <w:r w:rsidRPr="004753D8">
        <w:rPr>
          <w:i/>
          <w:iCs/>
          <w:sz w:val="20"/>
          <w:szCs w:val="20"/>
        </w:rPr>
        <w:t>Балтийская международная академия (Латвия)</w:t>
      </w:r>
    </w:p>
    <w:p w:rsidR="00793980" w:rsidRPr="004753D8" w:rsidRDefault="00793980" w:rsidP="00592F21">
      <w:pPr>
        <w:jc w:val="both"/>
        <w:rPr>
          <w:i/>
          <w:iCs/>
          <w:sz w:val="20"/>
          <w:szCs w:val="20"/>
          <w:shd w:val="clear" w:color="auto" w:fill="FFFFFF"/>
        </w:rPr>
      </w:pPr>
      <w:r w:rsidRPr="004753D8">
        <w:rPr>
          <w:i/>
          <w:iCs/>
          <w:sz w:val="20"/>
          <w:szCs w:val="20"/>
          <w:shd w:val="clear" w:color="auto" w:fill="FFFFFF"/>
        </w:rPr>
        <w:t>Дагестанский государственный университет, филиал в г. Дербенте (Дагестан)</w:t>
      </w:r>
    </w:p>
    <w:p w:rsidR="00793980" w:rsidRPr="004753D8" w:rsidRDefault="00793980" w:rsidP="00592F21">
      <w:pPr>
        <w:jc w:val="both"/>
        <w:rPr>
          <w:i/>
          <w:iCs/>
          <w:sz w:val="20"/>
          <w:szCs w:val="20"/>
        </w:rPr>
      </w:pPr>
      <w:r w:rsidRPr="004753D8">
        <w:rPr>
          <w:i/>
          <w:iCs/>
          <w:sz w:val="20"/>
          <w:szCs w:val="20"/>
        </w:rPr>
        <w:t xml:space="preserve">Барановичский государственный университет (Беларусь) </w:t>
      </w:r>
    </w:p>
    <w:p w:rsidR="00793980" w:rsidRPr="004753D8" w:rsidRDefault="00793980" w:rsidP="00450BCB">
      <w:pPr>
        <w:jc w:val="both"/>
        <w:rPr>
          <w:i/>
          <w:iCs/>
          <w:sz w:val="20"/>
          <w:szCs w:val="20"/>
        </w:rPr>
      </w:pPr>
      <w:r w:rsidRPr="004753D8">
        <w:rPr>
          <w:i/>
          <w:iCs/>
          <w:sz w:val="20"/>
          <w:szCs w:val="20"/>
        </w:rPr>
        <w:t>Филиал ФГБОУ ВО «Московский государственный университет технологий и управления имени К.Г. Разумовского» в   г. Мелеузе (Башкортостан).</w:t>
      </w:r>
    </w:p>
    <w:p w:rsidR="00793980" w:rsidRPr="004753D8" w:rsidRDefault="00793980" w:rsidP="00592F21">
      <w:pPr>
        <w:jc w:val="both"/>
        <w:rPr>
          <w:i/>
          <w:iCs/>
          <w:sz w:val="20"/>
          <w:szCs w:val="20"/>
        </w:rPr>
      </w:pPr>
      <w:r w:rsidRPr="004753D8">
        <w:rPr>
          <w:i/>
          <w:iCs/>
          <w:sz w:val="20"/>
          <w:szCs w:val="20"/>
        </w:rPr>
        <w:t xml:space="preserve">Уральский институт экономики, управления и права (Россия) </w:t>
      </w:r>
    </w:p>
    <w:p w:rsidR="00793980" w:rsidRPr="004753D8" w:rsidRDefault="00793980" w:rsidP="00592F21">
      <w:pPr>
        <w:jc w:val="both"/>
        <w:rPr>
          <w:i/>
          <w:iCs/>
          <w:sz w:val="20"/>
          <w:szCs w:val="20"/>
        </w:rPr>
      </w:pPr>
      <w:r w:rsidRPr="004753D8">
        <w:rPr>
          <w:i/>
          <w:iCs/>
          <w:sz w:val="20"/>
          <w:szCs w:val="20"/>
        </w:rPr>
        <w:t>Российский экономический университет имени Г.П. Плеханова (Россия)</w:t>
      </w:r>
    </w:p>
    <w:p w:rsidR="00793980" w:rsidRPr="004753D8" w:rsidRDefault="00793980" w:rsidP="00450BCB">
      <w:pPr>
        <w:jc w:val="both"/>
        <w:rPr>
          <w:i/>
          <w:iCs/>
          <w:sz w:val="20"/>
          <w:szCs w:val="20"/>
        </w:rPr>
      </w:pPr>
    </w:p>
    <w:p w:rsidR="00793980" w:rsidRPr="004753D8" w:rsidRDefault="00793980" w:rsidP="00450BCB">
      <w:pPr>
        <w:jc w:val="both"/>
        <w:rPr>
          <w:sz w:val="20"/>
          <w:szCs w:val="20"/>
        </w:rPr>
      </w:pPr>
      <w:r w:rsidRPr="004753D8">
        <w:rPr>
          <w:b/>
          <w:bCs/>
          <w:sz w:val="20"/>
          <w:szCs w:val="20"/>
        </w:rPr>
        <w:t>Цель мероприятия</w:t>
      </w:r>
      <w:r w:rsidRPr="004753D8">
        <w:rPr>
          <w:sz w:val="20"/>
          <w:szCs w:val="20"/>
        </w:rPr>
        <w:t>: сплотить и поддержать украинских и иностранных специалистов с целью формирования профессионального сетевого сообщества для исследования, изучение и обсуждения актуальных проблем развития экономики; предоставить возможность, используя современные информационно-коммуникационные технологии, презентовать свои наработки и новаторские идеи, которые могут привлечь внимание круга специалистов и стать предметом дискуссии; способствовать развитию экономической науки в Украине и за ее пределами</w:t>
      </w:r>
    </w:p>
    <w:p w:rsidR="00793980" w:rsidRPr="004753D8" w:rsidRDefault="00793980" w:rsidP="00450BCB">
      <w:pPr>
        <w:jc w:val="both"/>
        <w:rPr>
          <w:sz w:val="20"/>
          <w:szCs w:val="20"/>
        </w:rPr>
      </w:pPr>
    </w:p>
    <w:p w:rsidR="00793980" w:rsidRPr="004753D8" w:rsidRDefault="00793980" w:rsidP="00450BCB">
      <w:pPr>
        <w:ind w:firstLine="360"/>
        <w:jc w:val="both"/>
        <w:rPr>
          <w:b/>
          <w:bCs/>
          <w:sz w:val="20"/>
          <w:szCs w:val="20"/>
          <w:u w:val="single"/>
        </w:rPr>
      </w:pPr>
      <w:r w:rsidRPr="004753D8">
        <w:rPr>
          <w:b/>
          <w:bCs/>
          <w:sz w:val="20"/>
          <w:szCs w:val="20"/>
          <w:u w:val="single"/>
        </w:rPr>
        <w:t xml:space="preserve">ТЕМАТИЧЕСКИЕ НАПРАВЛЕНИЯ РАБОТЫ КОНФЕРЕНЦИИ: </w:t>
      </w:r>
    </w:p>
    <w:p w:rsidR="00793980" w:rsidRDefault="00793980" w:rsidP="00450BCB">
      <w:pPr>
        <w:ind w:firstLine="360"/>
        <w:jc w:val="both"/>
        <w:rPr>
          <w:sz w:val="20"/>
          <w:szCs w:val="20"/>
        </w:rPr>
      </w:pPr>
      <w:r w:rsidRPr="004753D8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Pr="004753D8">
        <w:rPr>
          <w:sz w:val="20"/>
          <w:szCs w:val="20"/>
        </w:rPr>
        <w:t xml:space="preserve"> Финансово-кредитный механизм и налоговые системы. </w:t>
      </w:r>
    </w:p>
    <w:p w:rsidR="00793980" w:rsidRPr="004753D8" w:rsidRDefault="00793980" w:rsidP="00222567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Pr="004753D8">
        <w:rPr>
          <w:sz w:val="20"/>
          <w:szCs w:val="20"/>
        </w:rPr>
        <w:t xml:space="preserve"> Бухгалтерский учет, анализ и аудит в контексте Европейской интеграции</w:t>
      </w:r>
    </w:p>
    <w:p w:rsidR="00793980" w:rsidRDefault="00793980" w:rsidP="00450BC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3. Современное развитие систем управления</w:t>
      </w:r>
    </w:p>
    <w:p w:rsidR="00793980" w:rsidRPr="004753D8" w:rsidRDefault="00793980" w:rsidP="00450BC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4. Управление маркетингом на современном этапе развития экономики</w:t>
      </w:r>
    </w:p>
    <w:p w:rsidR="00793980" w:rsidRPr="004753D8" w:rsidRDefault="00793980" w:rsidP="00450BC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Pr="004753D8">
        <w:rPr>
          <w:sz w:val="20"/>
          <w:szCs w:val="20"/>
        </w:rPr>
        <w:t xml:space="preserve"> Инновационное развитие предприятий: источники, механизмы, проблемы и перспективы </w:t>
      </w:r>
    </w:p>
    <w:p w:rsidR="00793980" w:rsidRPr="004753D8" w:rsidRDefault="00793980" w:rsidP="00450BC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4753D8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  <w:r w:rsidRPr="004753D8">
        <w:rPr>
          <w:sz w:val="20"/>
          <w:szCs w:val="20"/>
        </w:rPr>
        <w:t xml:space="preserve">Механизм стимулирования развития индустрии гостеприимства на микро-и макроуровне. </w:t>
      </w:r>
    </w:p>
    <w:p w:rsidR="00793980" w:rsidRPr="004753D8" w:rsidRDefault="00793980" w:rsidP="00450BCB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7.</w:t>
      </w:r>
      <w:r w:rsidRPr="004753D8">
        <w:rPr>
          <w:sz w:val="20"/>
          <w:szCs w:val="20"/>
        </w:rPr>
        <w:t xml:space="preserve"> Правовые аспекты развития экономики </w:t>
      </w:r>
    </w:p>
    <w:p w:rsidR="00793980" w:rsidRPr="004753D8" w:rsidRDefault="00793980" w:rsidP="00450BCB">
      <w:pPr>
        <w:ind w:firstLine="360"/>
        <w:jc w:val="both"/>
        <w:rPr>
          <w:sz w:val="20"/>
          <w:szCs w:val="20"/>
        </w:rPr>
      </w:pPr>
    </w:p>
    <w:p w:rsidR="00793980" w:rsidRPr="004753D8" w:rsidRDefault="00793980" w:rsidP="00450BCB">
      <w:pPr>
        <w:ind w:firstLine="360"/>
        <w:jc w:val="both"/>
        <w:rPr>
          <w:sz w:val="20"/>
          <w:szCs w:val="20"/>
        </w:rPr>
      </w:pPr>
      <w:r w:rsidRPr="004753D8">
        <w:rPr>
          <w:sz w:val="20"/>
          <w:szCs w:val="20"/>
        </w:rPr>
        <w:t xml:space="preserve">Рабочие языки конференции: украинский, русский, английский. </w:t>
      </w:r>
    </w:p>
    <w:p w:rsidR="00793980" w:rsidRPr="004753D8" w:rsidRDefault="00793980" w:rsidP="00450BCB">
      <w:pPr>
        <w:ind w:firstLine="360"/>
        <w:jc w:val="both"/>
        <w:rPr>
          <w:sz w:val="20"/>
          <w:szCs w:val="20"/>
        </w:rPr>
      </w:pPr>
    </w:p>
    <w:p w:rsidR="00793980" w:rsidRPr="004753D8" w:rsidRDefault="00793980" w:rsidP="00450BCB">
      <w:pPr>
        <w:ind w:firstLine="360"/>
        <w:jc w:val="both"/>
        <w:rPr>
          <w:sz w:val="20"/>
          <w:szCs w:val="20"/>
        </w:rPr>
      </w:pPr>
      <w:r w:rsidRPr="004753D8">
        <w:rPr>
          <w:sz w:val="20"/>
          <w:szCs w:val="20"/>
        </w:rPr>
        <w:t>В рамках конференции предусмотрена организация видеомостов с вузами-соорганизаторами.</w:t>
      </w:r>
    </w:p>
    <w:p w:rsidR="00793980" w:rsidRPr="004753D8" w:rsidRDefault="00793980" w:rsidP="003E29FE">
      <w:pPr>
        <w:ind w:firstLine="360"/>
        <w:jc w:val="both"/>
        <w:rPr>
          <w:sz w:val="20"/>
          <w:szCs w:val="20"/>
        </w:rPr>
      </w:pPr>
      <w:r w:rsidRPr="004753D8">
        <w:rPr>
          <w:sz w:val="20"/>
          <w:szCs w:val="20"/>
        </w:rPr>
        <w:t xml:space="preserve">По результатам работы конференции будет сформирован сборник тезисов с присвоением кодов ISSN, УДК и ББК, электронная версия которого будет отправлена на электронный адрес авторов, указанный в заявке. </w:t>
      </w:r>
    </w:p>
    <w:p w:rsidR="00793980" w:rsidRPr="004753D8" w:rsidRDefault="00793980" w:rsidP="003E29FE">
      <w:pPr>
        <w:pStyle w:val="BodyText"/>
        <w:ind w:firstLine="360"/>
        <w:jc w:val="both"/>
        <w:rPr>
          <w:sz w:val="20"/>
          <w:szCs w:val="20"/>
          <w:lang w:val="ru-RU"/>
        </w:rPr>
      </w:pP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Также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участники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конференции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имеют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возможность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напечатать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материалы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исследований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в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специализированном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издании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«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Вестник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КрНУ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имени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М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.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Остроградского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».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Статьи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журнала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индексируются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в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реферативных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журналах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и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базе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данных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ВИНИТИ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(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Российская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академия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наук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),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в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мировой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справочной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системе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"ULRICH'S PERIODICALS DIRECTORY",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международных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наукометрических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базах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данных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"INDEX COPERNICUS"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и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"INSPEC",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а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также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в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национальной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базе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данных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"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Украиника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научная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>" (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реферативный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журнал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"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Джерело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" ) .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Более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подробная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информацию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можно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отримати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на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rFonts w:ascii="inherit" w:hAnsi="inherit" w:hint="eastAsia"/>
          <w:color w:val="212121"/>
          <w:sz w:val="20"/>
          <w:szCs w:val="20"/>
          <w:lang w:val="ru-RU"/>
        </w:rPr>
        <w:t>сайте</w:t>
      </w:r>
      <w:r w:rsidRPr="004753D8">
        <w:rPr>
          <w:rFonts w:ascii="inherit" w:hAnsi="inherit" w:cs="inherit"/>
          <w:color w:val="212121"/>
          <w:sz w:val="20"/>
          <w:szCs w:val="20"/>
          <w:lang w:val="ru-RU"/>
        </w:rPr>
        <w:t xml:space="preserve"> </w:t>
      </w:r>
      <w:r w:rsidRPr="004753D8">
        <w:rPr>
          <w:sz w:val="20"/>
          <w:szCs w:val="20"/>
          <w:lang w:val="ru-RU"/>
        </w:rPr>
        <w:t>http://visnikekon.kdu.edu.ua/main.php</w:t>
      </w:r>
    </w:p>
    <w:p w:rsidR="00793980" w:rsidRPr="004753D8" w:rsidRDefault="00793980" w:rsidP="00450BCB">
      <w:pPr>
        <w:ind w:firstLine="360"/>
        <w:jc w:val="both"/>
        <w:rPr>
          <w:sz w:val="20"/>
          <w:szCs w:val="20"/>
        </w:rPr>
      </w:pPr>
    </w:p>
    <w:p w:rsidR="00793980" w:rsidRPr="004753D8" w:rsidRDefault="00793980" w:rsidP="00450BCB">
      <w:pPr>
        <w:ind w:firstLine="360"/>
        <w:jc w:val="both"/>
        <w:rPr>
          <w:sz w:val="20"/>
          <w:szCs w:val="20"/>
        </w:rPr>
      </w:pPr>
      <w:r w:rsidRPr="004753D8">
        <w:rPr>
          <w:sz w:val="20"/>
          <w:szCs w:val="20"/>
        </w:rPr>
        <w:t xml:space="preserve">Для участия в конференции необходимо до </w:t>
      </w:r>
      <w:r>
        <w:rPr>
          <w:sz w:val="20"/>
          <w:szCs w:val="20"/>
        </w:rPr>
        <w:t>2</w:t>
      </w:r>
      <w:r w:rsidRPr="004753D8">
        <w:rPr>
          <w:sz w:val="20"/>
          <w:szCs w:val="20"/>
        </w:rPr>
        <w:t xml:space="preserve">5 </w:t>
      </w:r>
      <w:r>
        <w:rPr>
          <w:sz w:val="20"/>
          <w:szCs w:val="20"/>
        </w:rPr>
        <w:t>ноября</w:t>
      </w:r>
      <w:r w:rsidRPr="004753D8">
        <w:rPr>
          <w:sz w:val="20"/>
          <w:szCs w:val="20"/>
        </w:rPr>
        <w:t xml:space="preserve"> 2015 года прислать:</w:t>
      </w:r>
    </w:p>
    <w:p w:rsidR="00793980" w:rsidRPr="004753D8" w:rsidRDefault="00793980" w:rsidP="00450BCB">
      <w:pPr>
        <w:numPr>
          <w:ilvl w:val="0"/>
          <w:numId w:val="1"/>
        </w:numPr>
        <w:tabs>
          <w:tab w:val="clear" w:pos="770"/>
          <w:tab w:val="num" w:pos="360"/>
        </w:tabs>
        <w:ind w:left="360"/>
        <w:jc w:val="both"/>
        <w:rPr>
          <w:sz w:val="20"/>
          <w:szCs w:val="20"/>
        </w:rPr>
      </w:pPr>
      <w:r w:rsidRPr="004753D8">
        <w:rPr>
          <w:sz w:val="20"/>
          <w:szCs w:val="20"/>
        </w:rPr>
        <w:t>заявку на участие в конференции (электронный вариант);</w:t>
      </w:r>
    </w:p>
    <w:p w:rsidR="00793980" w:rsidRPr="004753D8" w:rsidRDefault="00793980" w:rsidP="00450BCB">
      <w:pPr>
        <w:numPr>
          <w:ilvl w:val="0"/>
          <w:numId w:val="1"/>
        </w:numPr>
        <w:tabs>
          <w:tab w:val="clear" w:pos="770"/>
          <w:tab w:val="num" w:pos="360"/>
        </w:tabs>
        <w:ind w:left="360"/>
        <w:jc w:val="both"/>
        <w:rPr>
          <w:sz w:val="20"/>
          <w:szCs w:val="20"/>
        </w:rPr>
      </w:pPr>
      <w:r w:rsidRPr="004753D8">
        <w:rPr>
          <w:sz w:val="20"/>
          <w:szCs w:val="20"/>
        </w:rPr>
        <w:t>электронный вариант тезисов;</w:t>
      </w:r>
    </w:p>
    <w:p w:rsidR="00793980" w:rsidRPr="004753D8" w:rsidRDefault="00793980" w:rsidP="00450BCB">
      <w:pPr>
        <w:numPr>
          <w:ilvl w:val="0"/>
          <w:numId w:val="1"/>
        </w:numPr>
        <w:tabs>
          <w:tab w:val="clear" w:pos="770"/>
          <w:tab w:val="num" w:pos="360"/>
        </w:tabs>
        <w:ind w:left="360"/>
        <w:jc w:val="both"/>
        <w:rPr>
          <w:sz w:val="20"/>
          <w:szCs w:val="20"/>
        </w:rPr>
      </w:pPr>
      <w:r w:rsidRPr="004753D8">
        <w:rPr>
          <w:sz w:val="20"/>
          <w:szCs w:val="20"/>
        </w:rPr>
        <w:t>скан-копию квитанции об оплате организационного взноса из расчета 15 грн. за страницу</w:t>
      </w:r>
    </w:p>
    <w:p w:rsidR="00793980" w:rsidRPr="004753D8" w:rsidRDefault="00793980" w:rsidP="00450BCB">
      <w:pPr>
        <w:pStyle w:val="BodyTextIndent2"/>
        <w:spacing w:after="0" w:line="240" w:lineRule="auto"/>
        <w:ind w:left="0"/>
        <w:rPr>
          <w:b/>
          <w:bCs/>
          <w:sz w:val="20"/>
          <w:szCs w:val="20"/>
          <w:lang w:val="ru-RU"/>
        </w:rPr>
      </w:pPr>
      <w:r w:rsidRPr="004753D8">
        <w:rPr>
          <w:sz w:val="20"/>
          <w:szCs w:val="20"/>
          <w:lang w:val="ru-RU"/>
        </w:rPr>
        <w:t>Взнос перевести на карту Приватбанка № 4731217102860861. Назначение платежа: пополнение карточного счета Волошин О.В. от ФИО участника</w:t>
      </w:r>
    </w:p>
    <w:p w:rsidR="00793980" w:rsidRPr="004753D8" w:rsidRDefault="00793980" w:rsidP="00450BCB">
      <w:pPr>
        <w:jc w:val="center"/>
        <w:rPr>
          <w:b/>
          <w:bCs/>
          <w:sz w:val="20"/>
          <w:szCs w:val="20"/>
        </w:rPr>
      </w:pPr>
    </w:p>
    <w:p w:rsidR="00793980" w:rsidRPr="004753D8" w:rsidRDefault="00793980" w:rsidP="00450BCB">
      <w:pPr>
        <w:jc w:val="center"/>
        <w:rPr>
          <w:b/>
          <w:bCs/>
          <w:sz w:val="20"/>
          <w:szCs w:val="20"/>
        </w:rPr>
      </w:pPr>
      <w:r w:rsidRPr="004753D8">
        <w:rPr>
          <w:b/>
          <w:bCs/>
          <w:sz w:val="20"/>
          <w:szCs w:val="20"/>
        </w:rPr>
        <w:t>Иностранные авторы принимают участие бесплатно.</w:t>
      </w:r>
    </w:p>
    <w:p w:rsidR="00793980" w:rsidRPr="004753D8" w:rsidRDefault="00793980" w:rsidP="00450BCB">
      <w:pPr>
        <w:jc w:val="both"/>
        <w:rPr>
          <w:sz w:val="20"/>
          <w:szCs w:val="20"/>
        </w:rPr>
      </w:pPr>
      <w:r w:rsidRPr="004753D8">
        <w:rPr>
          <w:sz w:val="20"/>
          <w:szCs w:val="20"/>
        </w:rPr>
        <w:t xml:space="preserve">Материалы принимаются электронной почтой на адрес </w:t>
      </w:r>
      <w:hyperlink r:id="rId7" w:history="1">
        <w:r w:rsidRPr="004753D8">
          <w:rPr>
            <w:rStyle w:val="Hyperlink"/>
            <w:b/>
            <w:bCs/>
            <w:sz w:val="20"/>
            <w:szCs w:val="20"/>
          </w:rPr>
          <w:t>voloksa@mail.ru</w:t>
        </w:r>
      </w:hyperlink>
      <w:r w:rsidRPr="004753D8">
        <w:rPr>
          <w:sz w:val="20"/>
          <w:szCs w:val="20"/>
        </w:rPr>
        <w:t xml:space="preserve"> с указанием темы письма «На конференцию» </w:t>
      </w:r>
    </w:p>
    <w:p w:rsidR="00793980" w:rsidRPr="004753D8" w:rsidRDefault="00793980" w:rsidP="00450BCB">
      <w:pPr>
        <w:jc w:val="both"/>
        <w:rPr>
          <w:sz w:val="20"/>
          <w:szCs w:val="20"/>
        </w:rPr>
      </w:pPr>
      <w:r w:rsidRPr="004753D8">
        <w:rPr>
          <w:sz w:val="20"/>
          <w:szCs w:val="20"/>
        </w:rPr>
        <w:t>Телефон – (05366) 3-41-80, (098)0895965, (066)7514308 (Контактное лицо Оксана Волошина)</w:t>
      </w:r>
    </w:p>
    <w:p w:rsidR="00793980" w:rsidRPr="004753D8" w:rsidRDefault="00793980" w:rsidP="00450BCB">
      <w:pPr>
        <w:jc w:val="both"/>
        <w:rPr>
          <w:sz w:val="20"/>
          <w:szCs w:val="20"/>
        </w:rPr>
      </w:pPr>
    </w:p>
    <w:p w:rsidR="00793980" w:rsidRPr="004753D8" w:rsidRDefault="00793980" w:rsidP="00203EFE">
      <w:pPr>
        <w:ind w:firstLine="720"/>
        <w:jc w:val="both"/>
        <w:rPr>
          <w:b/>
          <w:bCs/>
        </w:rPr>
      </w:pPr>
      <w:r w:rsidRPr="004753D8">
        <w:rPr>
          <w:b/>
          <w:bCs/>
        </w:rPr>
        <w:t>Програмный комитет:</w:t>
      </w:r>
    </w:p>
    <w:p w:rsidR="00793980" w:rsidRPr="004753D8" w:rsidRDefault="00793980" w:rsidP="00203EFE">
      <w:pPr>
        <w:jc w:val="both"/>
        <w:rPr>
          <w:b/>
          <w:bCs/>
        </w:rPr>
      </w:pPr>
      <w:r w:rsidRPr="004753D8">
        <w:rPr>
          <w:b/>
          <w:bCs/>
        </w:rPr>
        <w:t>Председатель:</w:t>
      </w:r>
    </w:p>
    <w:p w:rsidR="00793980" w:rsidRPr="004753D8" w:rsidRDefault="00793980" w:rsidP="00203EFE">
      <w:pPr>
        <w:jc w:val="both"/>
      </w:pPr>
      <w:r w:rsidRPr="004753D8">
        <w:t>Загирняк Михаил Васильевич – д.т.н., проф., ректор КрНУ</w:t>
      </w:r>
    </w:p>
    <w:p w:rsidR="00793980" w:rsidRPr="004753D8" w:rsidRDefault="00793980" w:rsidP="00203EFE">
      <w:pPr>
        <w:jc w:val="both"/>
        <w:rPr>
          <w:b/>
          <w:bCs/>
        </w:rPr>
      </w:pPr>
      <w:r w:rsidRPr="004753D8">
        <w:rPr>
          <w:b/>
          <w:bCs/>
        </w:rPr>
        <w:t>Заместитель председателя:</w:t>
      </w:r>
    </w:p>
    <w:p w:rsidR="00793980" w:rsidRPr="004753D8" w:rsidRDefault="00793980" w:rsidP="00203EFE">
      <w:pPr>
        <w:jc w:val="both"/>
      </w:pPr>
      <w:r w:rsidRPr="004753D8">
        <w:t>Почтовюк Андрей Борисович – д.э.н., проф., декан факультета экономики и управления КрНУ</w:t>
      </w:r>
    </w:p>
    <w:p w:rsidR="00793980" w:rsidRPr="004753D8" w:rsidRDefault="00793980" w:rsidP="00203EFE">
      <w:pPr>
        <w:jc w:val="both"/>
        <w:rPr>
          <w:b/>
          <w:bCs/>
        </w:rPr>
      </w:pPr>
      <w:r w:rsidRPr="004753D8">
        <w:rPr>
          <w:b/>
          <w:bCs/>
        </w:rPr>
        <w:t>Члены програмного комитета:</w:t>
      </w:r>
    </w:p>
    <w:p w:rsidR="00793980" w:rsidRPr="004753D8" w:rsidRDefault="00793980" w:rsidP="00196312">
      <w:pPr>
        <w:jc w:val="both"/>
        <w:rPr>
          <w:b/>
          <w:bCs/>
          <w:i/>
          <w:iCs/>
        </w:rPr>
      </w:pPr>
      <w:r w:rsidRPr="004753D8">
        <w:rPr>
          <w:b/>
          <w:bCs/>
          <w:i/>
          <w:iCs/>
        </w:rPr>
        <w:t xml:space="preserve">Безуглая Виктория Александровна - </w:t>
      </w:r>
      <w:r w:rsidRPr="004753D8">
        <w:t>к.э.н., доц., декан факультета экономики и права Барановичского государственного университета, Республика Беларусь, г.</w:t>
      </w:r>
      <w:r>
        <w:t xml:space="preserve"> </w:t>
      </w:r>
      <w:r w:rsidRPr="004753D8">
        <w:t>Барановичи</w:t>
      </w:r>
    </w:p>
    <w:p w:rsidR="00793980" w:rsidRPr="00196312" w:rsidRDefault="00793980" w:rsidP="00196312">
      <w:pPr>
        <w:jc w:val="both"/>
      </w:pPr>
      <w:r>
        <w:rPr>
          <w:b/>
          <w:bCs/>
          <w:i/>
          <w:iCs/>
        </w:rPr>
        <w:t xml:space="preserve">Хливный Владимир Кирилович - </w:t>
      </w:r>
      <w:r>
        <w:t xml:space="preserve"> к.э.н., декан финансово-экономического факультета ГВУЗ «Киевский национальный экономический университет имени Вадима Гетьмана»</w:t>
      </w:r>
    </w:p>
    <w:p w:rsidR="00793980" w:rsidRPr="004753D8" w:rsidRDefault="00793980" w:rsidP="00147B9D">
      <w:pPr>
        <w:jc w:val="both"/>
        <w:rPr>
          <w:b/>
          <w:bCs/>
          <w:i/>
          <w:iCs/>
        </w:rPr>
      </w:pPr>
      <w:r w:rsidRPr="004753D8">
        <w:rPr>
          <w:b/>
          <w:bCs/>
          <w:i/>
          <w:iCs/>
        </w:rPr>
        <w:t xml:space="preserve">Ауелбекова Айгуль Курманбаевна – </w:t>
      </w:r>
      <w:r w:rsidRPr="004753D8">
        <w:t>к.э.н., доц. кафедры «Экономическая теория» Евразийского национального университета имени Л. Н. Гумелев, Казахстан, г.</w:t>
      </w:r>
      <w:r>
        <w:t xml:space="preserve"> </w:t>
      </w:r>
      <w:r w:rsidRPr="004753D8">
        <w:t>Астана</w:t>
      </w:r>
    </w:p>
    <w:p w:rsidR="00793980" w:rsidRPr="004753D8" w:rsidRDefault="00793980" w:rsidP="00203EFE">
      <w:pPr>
        <w:jc w:val="both"/>
        <w:rPr>
          <w:b/>
          <w:bCs/>
          <w:i/>
          <w:iCs/>
        </w:rPr>
      </w:pPr>
      <w:r w:rsidRPr="004753D8">
        <w:rPr>
          <w:b/>
          <w:bCs/>
          <w:i/>
          <w:iCs/>
        </w:rPr>
        <w:t xml:space="preserve">Внуковская Татьяна Николаевна - </w:t>
      </w:r>
      <w:r w:rsidRPr="004753D8">
        <w:t>к.э.н., доц., декан экономического факультета Уральского института экономики, управления и права, Россия, Екатеринбург</w:t>
      </w:r>
    </w:p>
    <w:p w:rsidR="00793980" w:rsidRPr="004753D8" w:rsidRDefault="00793980" w:rsidP="00203EFE">
      <w:pPr>
        <w:jc w:val="both"/>
      </w:pPr>
      <w:r w:rsidRPr="004753D8">
        <w:rPr>
          <w:b/>
          <w:bCs/>
          <w:i/>
          <w:iCs/>
        </w:rPr>
        <w:t xml:space="preserve">Мамцев Александр Николаевич - </w:t>
      </w:r>
      <w:r w:rsidRPr="004753D8">
        <w:t>д.б.н., проф., директор филиала ФДБОУ ВО «Московский государственный университет технологий и управления им. К. Г. Разумовского», Башкортостан, г. Мелеуз;</w:t>
      </w:r>
    </w:p>
    <w:p w:rsidR="00793980" w:rsidRPr="004753D8" w:rsidRDefault="00793980" w:rsidP="00203EFE">
      <w:pPr>
        <w:jc w:val="both"/>
        <w:rPr>
          <w:b/>
          <w:bCs/>
          <w:i/>
          <w:iCs/>
        </w:rPr>
      </w:pPr>
      <w:r w:rsidRPr="004753D8">
        <w:rPr>
          <w:b/>
          <w:bCs/>
          <w:i/>
          <w:iCs/>
        </w:rPr>
        <w:t>Макаров Андрей Анатольевич</w:t>
      </w:r>
      <w:r>
        <w:rPr>
          <w:b/>
          <w:bCs/>
          <w:i/>
          <w:iCs/>
        </w:rPr>
        <w:t xml:space="preserve"> -</w:t>
      </w:r>
      <w:r w:rsidRPr="004753D8">
        <w:rPr>
          <w:b/>
          <w:bCs/>
          <w:i/>
          <w:iCs/>
        </w:rPr>
        <w:t xml:space="preserve"> </w:t>
      </w:r>
      <w:r w:rsidRPr="004753D8">
        <w:t xml:space="preserve">к.э.н., доц. кафедры </w:t>
      </w:r>
      <w:r>
        <w:t>торговой политики</w:t>
      </w:r>
      <w:r w:rsidRPr="004753D8">
        <w:t xml:space="preserve"> Российского экономического университета им. В. Плеханова, Россия, г. Москва</w:t>
      </w:r>
    </w:p>
    <w:p w:rsidR="00793980" w:rsidRPr="00FD4060" w:rsidRDefault="00793980" w:rsidP="00203EFE">
      <w:pPr>
        <w:jc w:val="both"/>
      </w:pPr>
      <w:r w:rsidRPr="00FD4060">
        <w:rPr>
          <w:b/>
          <w:bCs/>
          <w:i/>
          <w:iCs/>
        </w:rPr>
        <w:t>Абдулкеримов Исмаил Завирович</w:t>
      </w:r>
      <w:r w:rsidRPr="00222567">
        <w:rPr>
          <w:b/>
          <w:bCs/>
          <w:i/>
          <w:iCs/>
        </w:rPr>
        <w:t xml:space="preserve"> </w:t>
      </w:r>
      <w:r w:rsidRPr="00222567">
        <w:t>–</w:t>
      </w:r>
      <w:r w:rsidRPr="00FD4060">
        <w:t xml:space="preserve"> к.э.н., доцент кафедры экономических дисциплин, директор филиала ДГУ в г.</w:t>
      </w:r>
      <w:r>
        <w:t xml:space="preserve"> </w:t>
      </w:r>
      <w:r w:rsidRPr="00FD4060">
        <w:t>Дербенте</w:t>
      </w:r>
    </w:p>
    <w:p w:rsidR="00793980" w:rsidRDefault="00793980" w:rsidP="00203EFE">
      <w:pPr>
        <w:ind w:firstLine="720"/>
        <w:jc w:val="both"/>
        <w:rPr>
          <w:b/>
          <w:bCs/>
        </w:rPr>
      </w:pPr>
    </w:p>
    <w:p w:rsidR="00793980" w:rsidRDefault="00793980" w:rsidP="00203EFE">
      <w:pPr>
        <w:ind w:firstLine="720"/>
        <w:jc w:val="both"/>
        <w:rPr>
          <w:b/>
          <w:bCs/>
        </w:rPr>
      </w:pPr>
    </w:p>
    <w:p w:rsidR="00793980" w:rsidRPr="004753D8" w:rsidRDefault="00793980" w:rsidP="00203EFE">
      <w:pPr>
        <w:ind w:firstLine="720"/>
        <w:jc w:val="both"/>
        <w:rPr>
          <w:b/>
          <w:bCs/>
        </w:rPr>
      </w:pPr>
      <w:r w:rsidRPr="004753D8">
        <w:rPr>
          <w:b/>
          <w:bCs/>
        </w:rPr>
        <w:t>Организационный комитет:</w:t>
      </w:r>
    </w:p>
    <w:p w:rsidR="00793980" w:rsidRPr="004753D8" w:rsidRDefault="00793980" w:rsidP="00203EFE">
      <w:pPr>
        <w:jc w:val="both"/>
        <w:rPr>
          <w:b/>
          <w:bCs/>
        </w:rPr>
      </w:pPr>
      <w:r w:rsidRPr="004753D8">
        <w:rPr>
          <w:b/>
          <w:bCs/>
        </w:rPr>
        <w:t>Председатель:</w:t>
      </w:r>
    </w:p>
    <w:p w:rsidR="00793980" w:rsidRPr="004753D8" w:rsidRDefault="00793980" w:rsidP="009C3E9D">
      <w:pPr>
        <w:jc w:val="both"/>
      </w:pPr>
      <w:r w:rsidRPr="004753D8">
        <w:t>Глухова Валентина Ивановна - к.э.н., доц., зав. кафедрой финансов и кредита</w:t>
      </w:r>
    </w:p>
    <w:p w:rsidR="00793980" w:rsidRPr="004753D8" w:rsidRDefault="00793980" w:rsidP="009C3E9D">
      <w:pPr>
        <w:jc w:val="both"/>
        <w:rPr>
          <w:b/>
          <w:bCs/>
        </w:rPr>
      </w:pPr>
      <w:r w:rsidRPr="004753D8">
        <w:rPr>
          <w:b/>
          <w:bCs/>
        </w:rPr>
        <w:t>Члены организационного комитета:</w:t>
      </w:r>
    </w:p>
    <w:p w:rsidR="00793980" w:rsidRPr="004753D8" w:rsidRDefault="00793980" w:rsidP="009C3E9D">
      <w:pPr>
        <w:jc w:val="both"/>
      </w:pPr>
      <w:r w:rsidRPr="004753D8">
        <w:t>Касич Алла Александровна - д.э.н., проф., зав. кафедрой учета, анализа и аудита КрНУ;</w:t>
      </w:r>
    </w:p>
    <w:p w:rsidR="00793980" w:rsidRPr="004753D8" w:rsidRDefault="00793980" w:rsidP="009C3E9D">
      <w:pPr>
        <w:jc w:val="both"/>
      </w:pPr>
      <w:r w:rsidRPr="004753D8">
        <w:t>Кратт Олег Адольфович - д.э.н., проф., зав. кафедрой маркетинга КрНУ;</w:t>
      </w:r>
    </w:p>
    <w:p w:rsidR="00793980" w:rsidRPr="004753D8" w:rsidRDefault="00793980" w:rsidP="009C3E9D">
      <w:pPr>
        <w:jc w:val="both"/>
      </w:pPr>
      <w:r w:rsidRPr="004753D8">
        <w:t>Маслак Ольга Ивановна - д.э.н., проф., зав. экономики КрНУ;</w:t>
      </w:r>
    </w:p>
    <w:p w:rsidR="00793980" w:rsidRPr="004753D8" w:rsidRDefault="00793980" w:rsidP="009C3E9D">
      <w:pPr>
        <w:jc w:val="both"/>
      </w:pPr>
      <w:r w:rsidRPr="004753D8">
        <w:t>Хоменко Николай Макарович - д.э.н., проф., зав. кафедрой менеджмента КрНУ</w:t>
      </w:r>
    </w:p>
    <w:p w:rsidR="00793980" w:rsidRPr="004753D8" w:rsidRDefault="00793980" w:rsidP="00203EFE">
      <w:pPr>
        <w:jc w:val="both"/>
      </w:pPr>
    </w:p>
    <w:p w:rsidR="00793980" w:rsidRPr="004753D8" w:rsidRDefault="00793980" w:rsidP="00203EFE">
      <w:pPr>
        <w:jc w:val="both"/>
        <w:rPr>
          <w:i/>
          <w:iCs/>
        </w:rPr>
      </w:pPr>
      <w:r>
        <w:rPr>
          <w:b/>
          <w:bCs/>
        </w:rPr>
        <w:t>Организационные и технические с</w:t>
      </w:r>
      <w:r w:rsidRPr="004753D8">
        <w:rPr>
          <w:b/>
          <w:bCs/>
        </w:rPr>
        <w:t>екретар</w:t>
      </w:r>
      <w:r>
        <w:rPr>
          <w:b/>
          <w:bCs/>
        </w:rPr>
        <w:t>и</w:t>
      </w:r>
      <w:r w:rsidRPr="004753D8">
        <w:rPr>
          <w:i/>
          <w:iCs/>
        </w:rPr>
        <w:t>:</w:t>
      </w:r>
    </w:p>
    <w:p w:rsidR="00793980" w:rsidRPr="001469E3" w:rsidRDefault="00793980" w:rsidP="00203EFE">
      <w:pPr>
        <w:jc w:val="both"/>
        <w:rPr>
          <w:lang w:val="uk-UA"/>
        </w:rPr>
      </w:pPr>
      <w:r w:rsidRPr="004753D8">
        <w:t>Волошина Оксана Васильевна – ст. преподаватель кафедры финансов и кредита</w:t>
      </w:r>
      <w:r>
        <w:rPr>
          <w:lang w:val="uk-UA"/>
        </w:rPr>
        <w:t xml:space="preserve"> КрНУ;</w:t>
      </w:r>
    </w:p>
    <w:p w:rsidR="00793980" w:rsidRPr="002033F9" w:rsidRDefault="00793980" w:rsidP="001469E3">
      <w:pPr>
        <w:widowControl w:val="0"/>
        <w:tabs>
          <w:tab w:val="left" w:pos="7810"/>
          <w:tab w:val="left" w:pos="7952"/>
          <w:tab w:val="left" w:pos="9514"/>
          <w:tab w:val="left" w:pos="9656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lang w:val="uk-UA"/>
        </w:rPr>
        <w:t>Махмудов Мурад Керимович –  с</w:t>
      </w:r>
      <w:r w:rsidRPr="005551FC">
        <w:t>т</w:t>
      </w:r>
      <w:r>
        <w:rPr>
          <w:lang w:val="uk-UA"/>
        </w:rPr>
        <w:t>.</w:t>
      </w:r>
      <w:r w:rsidRPr="005551FC">
        <w:t xml:space="preserve"> преподаватель</w:t>
      </w:r>
      <w:r>
        <w:rPr>
          <w:lang w:val="uk-UA"/>
        </w:rPr>
        <w:t xml:space="preserve"> кафедр</w:t>
      </w:r>
      <w:r>
        <w:t>ы экономических дисциплин</w:t>
      </w:r>
      <w:r>
        <w:rPr>
          <w:lang w:val="uk-UA"/>
        </w:rPr>
        <w:t xml:space="preserve"> </w:t>
      </w:r>
      <w:r w:rsidRPr="005551FC">
        <w:t>Дагестанск</w:t>
      </w:r>
      <w:r>
        <w:rPr>
          <w:lang w:val="uk-UA"/>
        </w:rPr>
        <w:t>ого</w:t>
      </w:r>
      <w:r w:rsidRPr="005551FC">
        <w:t xml:space="preserve"> государственн</w:t>
      </w:r>
      <w:r>
        <w:rPr>
          <w:lang w:val="uk-UA"/>
        </w:rPr>
        <w:t>ого</w:t>
      </w:r>
      <w:r w:rsidRPr="005551FC">
        <w:t xml:space="preserve"> университет</w:t>
      </w:r>
      <w:r>
        <w:rPr>
          <w:lang w:val="uk-UA"/>
        </w:rPr>
        <w:t>а</w:t>
      </w:r>
      <w:r w:rsidRPr="005551FC">
        <w:t>, филиал в г. Дербенте</w:t>
      </w:r>
    </w:p>
    <w:p w:rsidR="00793980" w:rsidRPr="001469E3" w:rsidRDefault="00793980" w:rsidP="00203EFE">
      <w:pPr>
        <w:jc w:val="both"/>
        <w:rPr>
          <w:sz w:val="28"/>
          <w:szCs w:val="28"/>
          <w:lang w:val="uk-UA"/>
        </w:rPr>
      </w:pPr>
    </w:p>
    <w:p w:rsidR="00793980" w:rsidRPr="004753D8" w:rsidRDefault="00793980" w:rsidP="00450BCB">
      <w:pPr>
        <w:jc w:val="both"/>
        <w:rPr>
          <w:sz w:val="20"/>
          <w:szCs w:val="20"/>
        </w:rPr>
      </w:pPr>
    </w:p>
    <w:p w:rsidR="00793980" w:rsidRPr="004753D8" w:rsidRDefault="00793980" w:rsidP="00450BCB">
      <w:pPr>
        <w:jc w:val="both"/>
        <w:rPr>
          <w:sz w:val="20"/>
          <w:szCs w:val="20"/>
        </w:rPr>
      </w:pPr>
    </w:p>
    <w:p w:rsidR="00793980" w:rsidRPr="004753D8" w:rsidRDefault="00793980" w:rsidP="003F683F">
      <w:pPr>
        <w:ind w:firstLine="360"/>
        <w:jc w:val="center"/>
        <w:rPr>
          <w:b/>
          <w:bCs/>
          <w:sz w:val="18"/>
          <w:szCs w:val="18"/>
          <w:u w:val="single"/>
        </w:rPr>
      </w:pPr>
      <w:r w:rsidRPr="004753D8">
        <w:rPr>
          <w:b/>
          <w:bCs/>
          <w:sz w:val="18"/>
          <w:szCs w:val="18"/>
          <w:u w:val="single"/>
        </w:rPr>
        <w:t>ТРЕБОВАНИЕ К ОФОРМЛЕНИЮ ТЕЗИСОВ:</w:t>
      </w:r>
    </w:p>
    <w:p w:rsidR="00793980" w:rsidRPr="004753D8" w:rsidRDefault="00793980" w:rsidP="003F683F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4753D8">
        <w:rPr>
          <w:sz w:val="18"/>
          <w:szCs w:val="18"/>
        </w:rPr>
        <w:t xml:space="preserve">объем  тезисов докладов – 2-3 </w:t>
      </w:r>
      <w:r w:rsidRPr="004753D8">
        <w:rPr>
          <w:sz w:val="18"/>
          <w:szCs w:val="18"/>
          <w:u w:val="single"/>
        </w:rPr>
        <w:t>полные</w:t>
      </w:r>
      <w:r w:rsidRPr="004753D8">
        <w:rPr>
          <w:sz w:val="18"/>
          <w:szCs w:val="18"/>
        </w:rPr>
        <w:t xml:space="preserve"> страницы формата А 4 (210-297); </w:t>
      </w:r>
    </w:p>
    <w:p w:rsidR="00793980" w:rsidRPr="004753D8" w:rsidRDefault="00793980" w:rsidP="003F683F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4753D8">
        <w:rPr>
          <w:sz w:val="18"/>
          <w:szCs w:val="18"/>
        </w:rPr>
        <w:t>формулы, рисунки и иллюстрации оформляются на компьютере (сканированный материал не принимается);</w:t>
      </w:r>
    </w:p>
    <w:p w:rsidR="00793980" w:rsidRPr="004753D8" w:rsidRDefault="00793980" w:rsidP="003F683F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4753D8">
        <w:rPr>
          <w:sz w:val="18"/>
          <w:szCs w:val="18"/>
        </w:rPr>
        <w:t>шрифт: гарнитура – Times New Roman, кегель – 14, стиль – обычный (Normal), межстрочный интервал – 1,0;</w:t>
      </w:r>
    </w:p>
    <w:p w:rsidR="00793980" w:rsidRPr="004753D8" w:rsidRDefault="00793980" w:rsidP="003F683F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4753D8">
        <w:rPr>
          <w:sz w:val="18"/>
          <w:szCs w:val="18"/>
        </w:rPr>
        <w:t>таблицы должны быть построены в MS Word с помощью табличного редактора (слово «таблица» пишется с заглавной буквы справа (без кавычек), а ее название – по центру строки).</w:t>
      </w:r>
    </w:p>
    <w:p w:rsidR="00793980" w:rsidRPr="004753D8" w:rsidRDefault="00793980" w:rsidP="003F683F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4753D8">
        <w:rPr>
          <w:sz w:val="18"/>
          <w:szCs w:val="18"/>
        </w:rPr>
        <w:t>поля верхнее, нижнее, левое, правое – 20 мм, отступ на абзац 1,25 см;</w:t>
      </w:r>
    </w:p>
    <w:p w:rsidR="00793980" w:rsidRPr="004753D8" w:rsidRDefault="00793980" w:rsidP="003F683F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4753D8">
        <w:rPr>
          <w:sz w:val="18"/>
          <w:szCs w:val="18"/>
        </w:rPr>
        <w:t>текст выравнивается на ширину листа;</w:t>
      </w:r>
    </w:p>
    <w:p w:rsidR="00793980" w:rsidRPr="004753D8" w:rsidRDefault="00793980" w:rsidP="003F683F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jc w:val="both"/>
        <w:rPr>
          <w:sz w:val="18"/>
          <w:szCs w:val="18"/>
        </w:rPr>
      </w:pPr>
      <w:r w:rsidRPr="004753D8">
        <w:rPr>
          <w:sz w:val="18"/>
          <w:szCs w:val="18"/>
        </w:rPr>
        <w:t>переносы в тексте не допускаются.</w:t>
      </w:r>
    </w:p>
    <w:p w:rsidR="00793980" w:rsidRPr="004753D8" w:rsidRDefault="00793980" w:rsidP="003F683F">
      <w:pPr>
        <w:jc w:val="center"/>
        <w:rPr>
          <w:b/>
          <w:bCs/>
          <w:caps/>
          <w:sz w:val="18"/>
          <w:szCs w:val="18"/>
        </w:rPr>
      </w:pPr>
    </w:p>
    <w:p w:rsidR="00793980" w:rsidRPr="004753D8" w:rsidRDefault="00793980" w:rsidP="003F683F">
      <w:pPr>
        <w:jc w:val="center"/>
        <w:rPr>
          <w:b/>
          <w:bCs/>
          <w:caps/>
          <w:sz w:val="18"/>
          <w:szCs w:val="18"/>
        </w:rPr>
      </w:pPr>
    </w:p>
    <w:p w:rsidR="00793980" w:rsidRPr="004753D8" w:rsidRDefault="00793980" w:rsidP="003F683F">
      <w:pPr>
        <w:jc w:val="center"/>
        <w:rPr>
          <w:b/>
          <w:bCs/>
          <w:caps/>
          <w:sz w:val="18"/>
          <w:szCs w:val="18"/>
        </w:rPr>
      </w:pPr>
    </w:p>
    <w:p w:rsidR="00793980" w:rsidRPr="004753D8" w:rsidRDefault="00793980" w:rsidP="003F683F">
      <w:pPr>
        <w:jc w:val="center"/>
        <w:rPr>
          <w:b/>
          <w:bCs/>
          <w:caps/>
          <w:sz w:val="18"/>
          <w:szCs w:val="18"/>
        </w:rPr>
      </w:pPr>
    </w:p>
    <w:p w:rsidR="00793980" w:rsidRPr="004753D8" w:rsidRDefault="00793980" w:rsidP="003F683F">
      <w:pPr>
        <w:jc w:val="center"/>
        <w:rPr>
          <w:b/>
          <w:bCs/>
          <w:caps/>
          <w:sz w:val="18"/>
          <w:szCs w:val="18"/>
        </w:rPr>
      </w:pPr>
    </w:p>
    <w:p w:rsidR="00793980" w:rsidRPr="004753D8" w:rsidRDefault="00793980" w:rsidP="003F683F">
      <w:pPr>
        <w:jc w:val="center"/>
        <w:rPr>
          <w:b/>
          <w:bCs/>
          <w:caps/>
          <w:sz w:val="18"/>
          <w:szCs w:val="18"/>
        </w:rPr>
      </w:pPr>
    </w:p>
    <w:p w:rsidR="00793980" w:rsidRDefault="00793980" w:rsidP="003F683F">
      <w:pPr>
        <w:jc w:val="center"/>
        <w:rPr>
          <w:b/>
          <w:bCs/>
          <w:caps/>
          <w:sz w:val="18"/>
          <w:szCs w:val="18"/>
        </w:rPr>
      </w:pPr>
    </w:p>
    <w:p w:rsidR="00793980" w:rsidRDefault="00793980" w:rsidP="003F683F">
      <w:pPr>
        <w:jc w:val="center"/>
        <w:rPr>
          <w:b/>
          <w:bCs/>
          <w:caps/>
          <w:sz w:val="18"/>
          <w:szCs w:val="18"/>
        </w:rPr>
      </w:pPr>
    </w:p>
    <w:p w:rsidR="00793980" w:rsidRDefault="00793980" w:rsidP="003F683F">
      <w:pPr>
        <w:jc w:val="center"/>
        <w:rPr>
          <w:b/>
          <w:bCs/>
          <w:caps/>
          <w:sz w:val="18"/>
          <w:szCs w:val="18"/>
        </w:rPr>
      </w:pPr>
    </w:p>
    <w:p w:rsidR="00793980" w:rsidRDefault="00793980" w:rsidP="003F683F">
      <w:pPr>
        <w:jc w:val="center"/>
        <w:rPr>
          <w:b/>
          <w:bCs/>
          <w:caps/>
          <w:sz w:val="18"/>
          <w:szCs w:val="18"/>
        </w:rPr>
      </w:pPr>
    </w:p>
    <w:p w:rsidR="00793980" w:rsidRPr="004753D8" w:rsidRDefault="00793980" w:rsidP="003F683F">
      <w:pPr>
        <w:jc w:val="center"/>
        <w:rPr>
          <w:b/>
          <w:bCs/>
          <w:caps/>
          <w:sz w:val="18"/>
          <w:szCs w:val="18"/>
        </w:rPr>
      </w:pPr>
      <w:bookmarkStart w:id="0" w:name="_GoBack"/>
      <w:bookmarkEnd w:id="0"/>
    </w:p>
    <w:p w:rsidR="00793980" w:rsidRPr="004753D8" w:rsidRDefault="00793980" w:rsidP="003F683F">
      <w:pPr>
        <w:jc w:val="center"/>
        <w:rPr>
          <w:b/>
          <w:bCs/>
          <w:caps/>
          <w:sz w:val="18"/>
          <w:szCs w:val="18"/>
        </w:rPr>
      </w:pPr>
    </w:p>
    <w:p w:rsidR="00793980" w:rsidRPr="004753D8" w:rsidRDefault="00793980" w:rsidP="003F683F">
      <w:pPr>
        <w:jc w:val="center"/>
        <w:rPr>
          <w:b/>
          <w:bCs/>
          <w:caps/>
          <w:sz w:val="18"/>
          <w:szCs w:val="18"/>
        </w:rPr>
      </w:pPr>
      <w:r w:rsidRPr="004753D8">
        <w:rPr>
          <w:b/>
          <w:bCs/>
          <w:caps/>
          <w:sz w:val="18"/>
          <w:szCs w:val="18"/>
        </w:rPr>
        <w:t>ПРИМЕР оформленИя</w:t>
      </w:r>
    </w:p>
    <w:p w:rsidR="00793980" w:rsidRPr="004753D8" w:rsidRDefault="00793980" w:rsidP="003F683F">
      <w:pPr>
        <w:jc w:val="center"/>
        <w:rPr>
          <w:b/>
          <w:bCs/>
          <w:caps/>
          <w:sz w:val="18"/>
          <w:szCs w:val="18"/>
        </w:rPr>
      </w:pPr>
    </w:p>
    <w:p w:rsidR="00793980" w:rsidRPr="004753D8" w:rsidRDefault="00793980" w:rsidP="003F683F">
      <w:pPr>
        <w:jc w:val="both"/>
        <w:rPr>
          <w:sz w:val="18"/>
          <w:szCs w:val="18"/>
        </w:rPr>
      </w:pPr>
      <w:r>
        <w:rPr>
          <w:noProof/>
        </w:rPr>
      </w:r>
      <w:r w:rsidRPr="00A51DCF">
        <w:rPr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525.3pt;height:218.85pt;mso-position-horizontal-relative:char;mso-position-vertical-relative:line">
            <v:textbox style="mso-next-textbox:#_x0000_s1028">
              <w:txbxContent>
                <w:p w:rsidR="00793980" w:rsidRPr="003F683F" w:rsidRDefault="00793980" w:rsidP="003F683F">
                  <w:pPr>
                    <w:jc w:val="both"/>
                    <w:rPr>
                      <w:sz w:val="28"/>
                      <w:szCs w:val="28"/>
                    </w:rPr>
                  </w:pPr>
                  <w:r w:rsidRPr="003F683F">
                    <w:rPr>
                      <w:sz w:val="28"/>
                      <w:szCs w:val="28"/>
                    </w:rPr>
                    <w:t xml:space="preserve">УДК 339.13 </w:t>
                  </w:r>
                </w:p>
                <w:p w:rsidR="00793980" w:rsidRPr="003F683F" w:rsidRDefault="00793980" w:rsidP="003F683F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3F683F">
                    <w:rPr>
                      <w:b/>
                      <w:bCs/>
                      <w:sz w:val="28"/>
                      <w:szCs w:val="28"/>
                    </w:rPr>
                    <w:t>Иваненко И.И.</w:t>
                  </w:r>
                </w:p>
                <w:p w:rsidR="00793980" w:rsidRPr="00E76604" w:rsidRDefault="00793980" w:rsidP="003F683F">
                  <w:pPr>
                    <w:rPr>
                      <w:i/>
                      <w:iCs/>
                      <w:sz w:val="28"/>
                      <w:szCs w:val="28"/>
                    </w:rPr>
                  </w:pPr>
                  <w:r w:rsidRPr="00E76604">
                    <w:rPr>
                      <w:i/>
                      <w:iCs/>
                      <w:sz w:val="28"/>
                      <w:szCs w:val="28"/>
                    </w:rPr>
                    <w:t>к.э.н., доцент</w:t>
                  </w:r>
                </w:p>
                <w:p w:rsidR="00793980" w:rsidRPr="00E76604" w:rsidRDefault="00793980" w:rsidP="003F683F">
                  <w:pPr>
                    <w:tabs>
                      <w:tab w:val="left" w:pos="540"/>
                    </w:tabs>
                    <w:rPr>
                      <w:i/>
                      <w:iCs/>
                      <w:sz w:val="28"/>
                      <w:szCs w:val="28"/>
                    </w:rPr>
                  </w:pPr>
                  <w:r w:rsidRPr="00E76604">
                    <w:rPr>
                      <w:i/>
                      <w:iCs/>
                      <w:sz w:val="28"/>
                      <w:szCs w:val="28"/>
                    </w:rPr>
                    <w:t>Кременчугский национальный университет имени М. Остроградского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>,</w:t>
                  </w:r>
                  <w:r w:rsidRPr="00E76604">
                    <w:rPr>
                      <w:i/>
                      <w:iCs/>
                      <w:sz w:val="28"/>
                      <w:szCs w:val="28"/>
                    </w:rPr>
                    <w:t xml:space="preserve"> г. Кременчуг</w:t>
                  </w:r>
                </w:p>
                <w:p w:rsidR="00793980" w:rsidRPr="00E76604" w:rsidRDefault="00793980" w:rsidP="003F683F">
                  <w:pPr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  <w:r w:rsidRPr="00E76604">
                    <w:rPr>
                      <w:i/>
                      <w:iCs/>
                      <w:sz w:val="28"/>
                      <w:szCs w:val="28"/>
                    </w:rPr>
                    <w:t xml:space="preserve">Научный руководитель: </w:t>
                  </w:r>
                  <w:r w:rsidRPr="00E76604">
                    <w:rPr>
                      <w:b/>
                      <w:bCs/>
                      <w:sz w:val="28"/>
                      <w:szCs w:val="28"/>
                    </w:rPr>
                    <w:t>Шаповал Л.П.</w:t>
                  </w:r>
                  <w:r w:rsidRPr="00E76604">
                    <w:rPr>
                      <w:sz w:val="28"/>
                      <w:szCs w:val="28"/>
                    </w:rPr>
                    <w:t>,</w:t>
                  </w:r>
                  <w:r w:rsidRPr="00E76604">
                    <w:rPr>
                      <w:i/>
                      <w:iCs/>
                      <w:sz w:val="28"/>
                      <w:szCs w:val="28"/>
                    </w:rPr>
                    <w:t xml:space="preserve"> к.э.н.  </w:t>
                  </w:r>
                  <w:r w:rsidRPr="00E76604">
                    <w:rPr>
                      <w:i/>
                      <w:iCs/>
                      <w:sz w:val="18"/>
                      <w:szCs w:val="18"/>
                    </w:rPr>
                    <w:t>(для студентов, магистрантов и аспирантов)</w:t>
                  </w:r>
                  <w:r w:rsidRPr="00E76604">
                    <w:rPr>
                      <w:i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793980" w:rsidRPr="003F683F" w:rsidRDefault="00793980" w:rsidP="003F683F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793980" w:rsidRPr="003F683F" w:rsidRDefault="00793980" w:rsidP="003F683F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F683F">
                    <w:rPr>
                      <w:b/>
                      <w:bCs/>
                      <w:sz w:val="28"/>
                      <w:szCs w:val="28"/>
                    </w:rPr>
                    <w:t>ПРОБЛЕМЫ В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О</w:t>
                  </w:r>
                  <w:r w:rsidRPr="003F683F">
                    <w:rPr>
                      <w:b/>
                      <w:bCs/>
                      <w:sz w:val="28"/>
                      <w:szCs w:val="28"/>
                    </w:rPr>
                    <w:t>СПРОИЗВОДСТВА ТЕХНИЧЕСКИХ СРЕДСТВ  ПРЕДПРИЯТИЙ АГРАРНОЙ СФЕРЫ</w:t>
                  </w:r>
                </w:p>
                <w:p w:rsidR="00793980" w:rsidRPr="003F683F" w:rsidRDefault="00793980" w:rsidP="003F683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793980" w:rsidRPr="003F683F" w:rsidRDefault="00793980" w:rsidP="003F683F">
                  <w:pPr>
                    <w:ind w:firstLine="426"/>
                    <w:jc w:val="both"/>
                    <w:rPr>
                      <w:sz w:val="28"/>
                      <w:szCs w:val="28"/>
                    </w:rPr>
                  </w:pPr>
                  <w:r w:rsidRPr="003F683F">
                    <w:rPr>
                      <w:sz w:val="28"/>
                      <w:szCs w:val="28"/>
                    </w:rPr>
                    <w:t>Обеспечение экономического роста требует усовершенствования рыночных механизмов регулирования ...</w:t>
                  </w:r>
                </w:p>
                <w:p w:rsidR="00793980" w:rsidRPr="003F683F" w:rsidRDefault="00793980" w:rsidP="003F683F">
                  <w:pPr>
                    <w:ind w:firstLine="426"/>
                    <w:jc w:val="both"/>
                    <w:rPr>
                      <w:sz w:val="28"/>
                      <w:szCs w:val="28"/>
                    </w:rPr>
                  </w:pPr>
                </w:p>
                <w:p w:rsidR="00793980" w:rsidRPr="003F683F" w:rsidRDefault="00793980" w:rsidP="003F683F">
                  <w:pPr>
                    <w:ind w:firstLine="426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F683F">
                    <w:rPr>
                      <w:b/>
                      <w:bCs/>
                      <w:sz w:val="28"/>
                      <w:szCs w:val="28"/>
                    </w:rPr>
                    <w:t>Список использованных источников</w:t>
                  </w:r>
                </w:p>
                <w:p w:rsidR="00793980" w:rsidRPr="003F683F" w:rsidRDefault="00793980" w:rsidP="003F683F">
                  <w:pPr>
                    <w:ind w:firstLine="426"/>
                    <w:jc w:val="both"/>
                    <w:rPr>
                      <w:sz w:val="28"/>
                      <w:szCs w:val="28"/>
                    </w:rPr>
                  </w:pPr>
                  <w:r w:rsidRPr="003F683F">
                    <w:rPr>
                      <w:sz w:val="28"/>
                      <w:szCs w:val="28"/>
                    </w:rPr>
                    <w:t>1. Классики менеджмента / Под ред. М.Уорнера / Пер. с англ. Под ред. Ю.Н.Каптурского. - СПБ: Питер, 2001. - 1168с. - (Серия «Бизнес-класс»).</w:t>
                  </w:r>
                </w:p>
              </w:txbxContent>
            </v:textbox>
            <w10:anchorlock/>
          </v:shape>
        </w:pict>
      </w:r>
    </w:p>
    <w:p w:rsidR="00793980" w:rsidRPr="004753D8" w:rsidRDefault="00793980" w:rsidP="003F683F">
      <w:pPr>
        <w:jc w:val="center"/>
        <w:rPr>
          <w:b/>
          <w:bCs/>
          <w:sz w:val="18"/>
          <w:szCs w:val="18"/>
          <w:u w:val="single"/>
        </w:rPr>
      </w:pPr>
    </w:p>
    <w:p w:rsidR="00793980" w:rsidRPr="004753D8" w:rsidRDefault="00793980" w:rsidP="003F683F">
      <w:pPr>
        <w:jc w:val="center"/>
        <w:rPr>
          <w:b/>
          <w:bCs/>
          <w:sz w:val="22"/>
          <w:szCs w:val="22"/>
          <w:u w:val="single"/>
        </w:rPr>
      </w:pPr>
      <w:r w:rsidRPr="004753D8">
        <w:rPr>
          <w:b/>
          <w:bCs/>
          <w:sz w:val="22"/>
          <w:szCs w:val="22"/>
          <w:u w:val="single"/>
        </w:rPr>
        <w:t>Заявка участника</w:t>
      </w:r>
    </w:p>
    <w:p w:rsidR="00793980" w:rsidRPr="004753D8" w:rsidRDefault="00793980" w:rsidP="003F683F">
      <w:pPr>
        <w:jc w:val="both"/>
        <w:rPr>
          <w:sz w:val="22"/>
          <w:szCs w:val="22"/>
        </w:rPr>
      </w:pPr>
      <w:r w:rsidRPr="004753D8">
        <w:rPr>
          <w:sz w:val="22"/>
          <w:szCs w:val="22"/>
        </w:rPr>
        <w:t>ФИО ______________________________________________________________</w:t>
      </w:r>
    </w:p>
    <w:p w:rsidR="00793980" w:rsidRPr="004753D8" w:rsidRDefault="00793980" w:rsidP="003F683F">
      <w:pPr>
        <w:jc w:val="both"/>
        <w:rPr>
          <w:sz w:val="22"/>
          <w:szCs w:val="22"/>
        </w:rPr>
      </w:pPr>
      <w:r w:rsidRPr="004753D8">
        <w:rPr>
          <w:sz w:val="22"/>
          <w:szCs w:val="22"/>
        </w:rPr>
        <w:t>Учреждение _________________________________________________________</w:t>
      </w:r>
    </w:p>
    <w:p w:rsidR="00793980" w:rsidRPr="004753D8" w:rsidRDefault="00793980" w:rsidP="003F683F">
      <w:pPr>
        <w:jc w:val="both"/>
        <w:rPr>
          <w:sz w:val="22"/>
          <w:szCs w:val="22"/>
        </w:rPr>
      </w:pPr>
      <w:r w:rsidRPr="004753D8">
        <w:rPr>
          <w:sz w:val="22"/>
          <w:szCs w:val="22"/>
        </w:rPr>
        <w:t>Должность ___________________________________________________________</w:t>
      </w:r>
    </w:p>
    <w:p w:rsidR="00793980" w:rsidRPr="004753D8" w:rsidRDefault="00793980" w:rsidP="003F683F">
      <w:pPr>
        <w:jc w:val="both"/>
        <w:rPr>
          <w:sz w:val="22"/>
          <w:szCs w:val="22"/>
        </w:rPr>
      </w:pPr>
      <w:r w:rsidRPr="004753D8">
        <w:rPr>
          <w:sz w:val="22"/>
          <w:szCs w:val="22"/>
        </w:rPr>
        <w:t>Научная степень, звание _____________________________________________</w:t>
      </w:r>
    </w:p>
    <w:p w:rsidR="00793980" w:rsidRPr="004753D8" w:rsidRDefault="00793980" w:rsidP="003F683F">
      <w:pPr>
        <w:jc w:val="both"/>
        <w:rPr>
          <w:sz w:val="22"/>
          <w:szCs w:val="22"/>
        </w:rPr>
      </w:pPr>
      <w:r w:rsidRPr="004753D8">
        <w:rPr>
          <w:sz w:val="22"/>
          <w:szCs w:val="22"/>
        </w:rPr>
        <w:t>Аспирант/магистр/студент _____ курс, группа ___________________________</w:t>
      </w:r>
    </w:p>
    <w:p w:rsidR="00793980" w:rsidRPr="004753D8" w:rsidRDefault="00793980" w:rsidP="003F683F">
      <w:pPr>
        <w:jc w:val="both"/>
        <w:rPr>
          <w:sz w:val="22"/>
          <w:szCs w:val="22"/>
        </w:rPr>
      </w:pPr>
      <w:r w:rsidRPr="004753D8">
        <w:rPr>
          <w:sz w:val="22"/>
          <w:szCs w:val="22"/>
        </w:rPr>
        <w:t>Адрес  ____________________________________________________________</w:t>
      </w:r>
    </w:p>
    <w:p w:rsidR="00793980" w:rsidRPr="004753D8" w:rsidRDefault="00793980" w:rsidP="003F683F">
      <w:pPr>
        <w:jc w:val="both"/>
        <w:rPr>
          <w:sz w:val="22"/>
          <w:szCs w:val="22"/>
        </w:rPr>
      </w:pPr>
      <w:r w:rsidRPr="004753D8">
        <w:rPr>
          <w:sz w:val="22"/>
          <w:szCs w:val="22"/>
        </w:rPr>
        <w:t>Контактный телефон,  E-mail:_________________________________________</w:t>
      </w:r>
    </w:p>
    <w:p w:rsidR="00793980" w:rsidRPr="004753D8" w:rsidRDefault="00793980" w:rsidP="003F683F">
      <w:pPr>
        <w:jc w:val="both"/>
        <w:rPr>
          <w:sz w:val="22"/>
          <w:szCs w:val="22"/>
        </w:rPr>
      </w:pPr>
      <w:r w:rsidRPr="004753D8">
        <w:rPr>
          <w:sz w:val="22"/>
          <w:szCs w:val="22"/>
        </w:rPr>
        <w:t>Название доклада _____________________________________________________</w:t>
      </w:r>
    </w:p>
    <w:p w:rsidR="00793980" w:rsidRPr="004753D8" w:rsidRDefault="00793980" w:rsidP="003F683F">
      <w:pPr>
        <w:jc w:val="both"/>
        <w:rPr>
          <w:sz w:val="22"/>
          <w:szCs w:val="22"/>
        </w:rPr>
      </w:pPr>
      <w:r w:rsidRPr="004753D8">
        <w:rPr>
          <w:sz w:val="22"/>
          <w:szCs w:val="22"/>
        </w:rPr>
        <w:t>Секция ____________________________________________________________</w:t>
      </w:r>
    </w:p>
    <w:p w:rsidR="00793980" w:rsidRPr="004753D8" w:rsidRDefault="00793980" w:rsidP="003F683F">
      <w:pPr>
        <w:rPr>
          <w:b/>
          <w:bCs/>
          <w:sz w:val="22"/>
          <w:szCs w:val="22"/>
        </w:rPr>
      </w:pPr>
      <w:r w:rsidRPr="004753D8">
        <w:rPr>
          <w:sz w:val="22"/>
          <w:szCs w:val="22"/>
        </w:rPr>
        <w:t>Планирую</w:t>
      </w:r>
      <w:r w:rsidRPr="004753D8">
        <w:rPr>
          <w:b/>
          <w:bCs/>
          <w:sz w:val="22"/>
          <w:szCs w:val="22"/>
        </w:rPr>
        <w:t>:</w:t>
      </w:r>
    </w:p>
    <w:p w:rsidR="00793980" w:rsidRPr="004753D8" w:rsidRDefault="00793980" w:rsidP="003F683F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753D8">
        <w:rPr>
          <w:sz w:val="22"/>
          <w:szCs w:val="22"/>
        </w:rPr>
        <w:t>доклад на пленарном заседании</w:t>
      </w:r>
    </w:p>
    <w:p w:rsidR="00793980" w:rsidRPr="004753D8" w:rsidRDefault="00793980" w:rsidP="003F683F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753D8">
        <w:rPr>
          <w:sz w:val="22"/>
          <w:szCs w:val="22"/>
        </w:rPr>
        <w:t>доклад на секционном заседании</w:t>
      </w:r>
    </w:p>
    <w:p w:rsidR="00793980" w:rsidRPr="004753D8" w:rsidRDefault="00793980" w:rsidP="003F683F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753D8">
        <w:rPr>
          <w:sz w:val="22"/>
          <w:szCs w:val="22"/>
        </w:rPr>
        <w:t>принять участие в роли слушателя</w:t>
      </w:r>
    </w:p>
    <w:p w:rsidR="00793980" w:rsidRPr="004753D8" w:rsidRDefault="00793980" w:rsidP="003F683F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753D8">
        <w:rPr>
          <w:sz w:val="22"/>
          <w:szCs w:val="22"/>
        </w:rPr>
        <w:t>опубликовать доклад</w:t>
      </w:r>
      <w:r w:rsidRPr="004753D8">
        <w:rPr>
          <w:sz w:val="22"/>
          <w:szCs w:val="22"/>
        </w:rPr>
        <w:tab/>
      </w:r>
      <w:r w:rsidRPr="004753D8">
        <w:rPr>
          <w:sz w:val="22"/>
          <w:szCs w:val="22"/>
        </w:rPr>
        <w:tab/>
      </w:r>
      <w:r w:rsidRPr="004753D8">
        <w:rPr>
          <w:sz w:val="22"/>
          <w:szCs w:val="22"/>
        </w:rPr>
        <w:tab/>
      </w:r>
      <w:r w:rsidRPr="004753D8">
        <w:rPr>
          <w:sz w:val="22"/>
          <w:szCs w:val="22"/>
        </w:rPr>
        <w:tab/>
        <w:t xml:space="preserve"> </w:t>
      </w:r>
    </w:p>
    <w:p w:rsidR="00793980" w:rsidRPr="004753D8" w:rsidRDefault="00793980" w:rsidP="00450BCB">
      <w:pPr>
        <w:jc w:val="both"/>
        <w:rPr>
          <w:sz w:val="22"/>
          <w:szCs w:val="22"/>
        </w:rPr>
      </w:pPr>
    </w:p>
    <w:sectPr w:rsidR="00793980" w:rsidRPr="004753D8" w:rsidSect="00BC776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AC8"/>
    <w:multiLevelType w:val="hybridMultilevel"/>
    <w:tmpl w:val="AA82ED32"/>
    <w:lvl w:ilvl="0" w:tplc="1FBA70C0">
      <w:start w:val="1"/>
      <w:numFmt w:val="bullet"/>
      <w:lvlText w:val="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9592353"/>
    <w:multiLevelType w:val="hybridMultilevel"/>
    <w:tmpl w:val="C944C522"/>
    <w:lvl w:ilvl="0" w:tplc="0422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4B996CDB"/>
    <w:multiLevelType w:val="hybridMultilevel"/>
    <w:tmpl w:val="C5E09A00"/>
    <w:lvl w:ilvl="0" w:tplc="9C40C9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0BCB"/>
    <w:rsid w:val="00033FB4"/>
    <w:rsid w:val="000502B6"/>
    <w:rsid w:val="001469E3"/>
    <w:rsid w:val="00147B9D"/>
    <w:rsid w:val="00196312"/>
    <w:rsid w:val="002033F9"/>
    <w:rsid w:val="00203EFE"/>
    <w:rsid w:val="00222567"/>
    <w:rsid w:val="003C3D56"/>
    <w:rsid w:val="003E29FE"/>
    <w:rsid w:val="003F683F"/>
    <w:rsid w:val="004269A6"/>
    <w:rsid w:val="00450BCB"/>
    <w:rsid w:val="00472A5B"/>
    <w:rsid w:val="004753D8"/>
    <w:rsid w:val="005551FC"/>
    <w:rsid w:val="00576A0B"/>
    <w:rsid w:val="00592F21"/>
    <w:rsid w:val="00793980"/>
    <w:rsid w:val="008306AD"/>
    <w:rsid w:val="0086039D"/>
    <w:rsid w:val="008B069C"/>
    <w:rsid w:val="008F7592"/>
    <w:rsid w:val="00941890"/>
    <w:rsid w:val="00990BA9"/>
    <w:rsid w:val="009C3986"/>
    <w:rsid w:val="009C3E9D"/>
    <w:rsid w:val="00A13C17"/>
    <w:rsid w:val="00A424CF"/>
    <w:rsid w:val="00A51DCF"/>
    <w:rsid w:val="00B11F55"/>
    <w:rsid w:val="00B405C4"/>
    <w:rsid w:val="00BC6EE5"/>
    <w:rsid w:val="00BC7763"/>
    <w:rsid w:val="00BD0483"/>
    <w:rsid w:val="00BD1D98"/>
    <w:rsid w:val="00C64244"/>
    <w:rsid w:val="00CF6711"/>
    <w:rsid w:val="00D052B7"/>
    <w:rsid w:val="00D06D75"/>
    <w:rsid w:val="00D57550"/>
    <w:rsid w:val="00D6243C"/>
    <w:rsid w:val="00D6535D"/>
    <w:rsid w:val="00E25310"/>
    <w:rsid w:val="00E40DA0"/>
    <w:rsid w:val="00E619D5"/>
    <w:rsid w:val="00E76604"/>
    <w:rsid w:val="00F32649"/>
    <w:rsid w:val="00F97601"/>
    <w:rsid w:val="00FB60C4"/>
    <w:rsid w:val="00FD4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BC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99"/>
    <w:qFormat/>
    <w:rsid w:val="00450BCB"/>
    <w:pPr>
      <w:jc w:val="center"/>
    </w:pPr>
    <w:rPr>
      <w:i/>
      <w:iCs/>
      <w:sz w:val="26"/>
      <w:szCs w:val="26"/>
      <w:lang w:val="uk-UA"/>
    </w:rPr>
  </w:style>
  <w:style w:type="character" w:customStyle="1" w:styleId="SubtitleChar">
    <w:name w:val="Subtitle Char"/>
    <w:basedOn w:val="DefaultParagraphFont"/>
    <w:link w:val="Subtitle"/>
    <w:uiPriority w:val="99"/>
    <w:rsid w:val="00450BCB"/>
    <w:rPr>
      <w:rFonts w:ascii="Times New Roman" w:hAnsi="Times New Roman" w:cs="Times New Roman"/>
      <w:i/>
      <w:iCs/>
      <w:sz w:val="20"/>
      <w:szCs w:val="20"/>
      <w:lang w:val="uk-UA" w:eastAsia="ru-RU"/>
    </w:rPr>
  </w:style>
  <w:style w:type="character" w:styleId="Hyperlink">
    <w:name w:val="Hyperlink"/>
    <w:basedOn w:val="DefaultParagraphFont"/>
    <w:uiPriority w:val="99"/>
    <w:rsid w:val="00450BC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50BCB"/>
    <w:pPr>
      <w:spacing w:after="120"/>
    </w:pPr>
    <w:rPr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rsid w:val="00450BCB"/>
    <w:rPr>
      <w:rFonts w:ascii="Times New Roman" w:hAnsi="Times New Roman" w:cs="Times New Roman"/>
      <w:sz w:val="24"/>
      <w:szCs w:val="24"/>
      <w:lang w:val="uk-UA" w:eastAsia="uk-UA"/>
    </w:rPr>
  </w:style>
  <w:style w:type="paragraph" w:styleId="BodyTextIndent2">
    <w:name w:val="Body Text Indent 2"/>
    <w:basedOn w:val="Normal"/>
    <w:link w:val="BodyTextIndent2Char"/>
    <w:uiPriority w:val="99"/>
    <w:rsid w:val="00450BCB"/>
    <w:pPr>
      <w:spacing w:after="120" w:line="480" w:lineRule="auto"/>
      <w:ind w:left="283"/>
    </w:pPr>
    <w:rPr>
      <w:lang w:val="uk-UA"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50BCB"/>
    <w:rPr>
      <w:rFonts w:ascii="Times New Roman" w:hAnsi="Times New Roman" w:cs="Times New Roman"/>
      <w:sz w:val="24"/>
      <w:szCs w:val="24"/>
      <w:lang w:val="uk-UA" w:eastAsia="uk-UA"/>
    </w:rPr>
  </w:style>
  <w:style w:type="paragraph" w:styleId="HTMLPreformatted">
    <w:name w:val="HTML Preformatted"/>
    <w:basedOn w:val="Normal"/>
    <w:link w:val="HTMLPreformattedChar"/>
    <w:uiPriority w:val="99"/>
    <w:semiHidden/>
    <w:rsid w:val="00592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2F21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loks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3</Pages>
  <Words>1075</Words>
  <Characters>6133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[cyber]kLiN</cp:lastModifiedBy>
  <cp:revision>9</cp:revision>
  <dcterms:created xsi:type="dcterms:W3CDTF">2015-10-08T08:03:00Z</dcterms:created>
  <dcterms:modified xsi:type="dcterms:W3CDTF">2016-11-09T11:35:00Z</dcterms:modified>
</cp:coreProperties>
</file>